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EE9E4" w14:textId="77777777" w:rsidR="008D1778" w:rsidRDefault="008D1778" w:rsidP="00685D4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Arial" w:hAnsi="Times New Roman"/>
          <w:bCs/>
          <w:sz w:val="24"/>
          <w:szCs w:val="24"/>
          <w:lang w:eastAsia="zh-CN"/>
        </w:rPr>
      </w:pPr>
    </w:p>
    <w:p w14:paraId="5BE70688" w14:textId="77777777" w:rsidR="008D1778" w:rsidRDefault="00E30262" w:rsidP="008D1778">
      <w:pPr>
        <w:spacing w:after="0"/>
        <w:jc w:val="right"/>
        <w:rPr>
          <w:rFonts w:ascii="Times New Roman" w:eastAsia="Arial" w:hAnsi="Times New Roman"/>
          <w:bCs/>
          <w:sz w:val="24"/>
          <w:szCs w:val="24"/>
          <w:lang w:eastAsia="zh-CN"/>
        </w:rPr>
      </w:pPr>
      <w:r>
        <w:rPr>
          <w:rFonts w:ascii="Times New Roman" w:eastAsia="Arial" w:hAnsi="Times New Roman"/>
          <w:bCs/>
          <w:sz w:val="24"/>
          <w:szCs w:val="24"/>
          <w:lang w:eastAsia="zh-CN"/>
        </w:rPr>
        <w:tab/>
      </w:r>
      <w:r>
        <w:rPr>
          <w:rFonts w:ascii="Times New Roman" w:eastAsia="Arial" w:hAnsi="Times New Roman"/>
          <w:bCs/>
          <w:sz w:val="24"/>
          <w:szCs w:val="24"/>
          <w:lang w:eastAsia="zh-CN"/>
        </w:rPr>
        <w:tab/>
      </w:r>
      <w:r w:rsidR="005C097E" w:rsidRPr="005C097E">
        <w:rPr>
          <w:rFonts w:ascii="Times New Roman" w:eastAsia="Arial" w:hAnsi="Times New Roman"/>
          <w:bCs/>
          <w:sz w:val="24"/>
          <w:szCs w:val="24"/>
          <w:lang w:eastAsia="zh-CN"/>
        </w:rPr>
        <w:tab/>
      </w:r>
      <w:r w:rsidR="005C097E" w:rsidRPr="005C097E">
        <w:rPr>
          <w:rFonts w:ascii="Times New Roman" w:eastAsia="Arial" w:hAnsi="Times New Roman"/>
          <w:bCs/>
          <w:sz w:val="24"/>
          <w:szCs w:val="24"/>
          <w:lang w:eastAsia="zh-CN"/>
        </w:rPr>
        <w:tab/>
      </w:r>
      <w:r w:rsidR="005C097E" w:rsidRPr="005C097E">
        <w:rPr>
          <w:rFonts w:ascii="Times New Roman" w:eastAsia="Arial" w:hAnsi="Times New Roman"/>
          <w:bCs/>
          <w:sz w:val="24"/>
          <w:szCs w:val="24"/>
          <w:lang w:eastAsia="zh-CN"/>
        </w:rPr>
        <w:tab/>
      </w:r>
      <w:r w:rsidR="005C097E" w:rsidRPr="005C097E">
        <w:rPr>
          <w:rFonts w:ascii="Times New Roman" w:eastAsia="Arial" w:hAnsi="Times New Roman"/>
          <w:bCs/>
          <w:sz w:val="24"/>
          <w:szCs w:val="24"/>
          <w:lang w:eastAsia="zh-CN"/>
        </w:rPr>
        <w:tab/>
      </w:r>
      <w:r w:rsidR="005C097E" w:rsidRPr="005C097E">
        <w:rPr>
          <w:rFonts w:ascii="Times New Roman" w:eastAsia="Arial" w:hAnsi="Times New Roman"/>
          <w:bCs/>
          <w:sz w:val="24"/>
          <w:szCs w:val="24"/>
          <w:lang w:eastAsia="zh-CN"/>
        </w:rPr>
        <w:tab/>
      </w:r>
      <w:r w:rsidR="005C097E">
        <w:rPr>
          <w:rFonts w:ascii="Times New Roman" w:eastAsia="Arial" w:hAnsi="Times New Roman"/>
          <w:bCs/>
          <w:sz w:val="24"/>
          <w:szCs w:val="24"/>
          <w:lang w:eastAsia="zh-CN"/>
        </w:rPr>
        <w:t xml:space="preserve">       </w:t>
      </w:r>
    </w:p>
    <w:p w14:paraId="2185C58F" w14:textId="77777777" w:rsidR="008D1778" w:rsidRDefault="008D1778" w:rsidP="008D1778">
      <w:pPr>
        <w:pStyle w:val="Default"/>
        <w:spacing w:line="276" w:lineRule="auto"/>
        <w:rPr>
          <w:rFonts w:ascii="Times New Roman" w:hAnsi="Times New Roman" w:cs="Times New Roman"/>
          <w:b/>
          <w:bCs/>
        </w:rPr>
      </w:pPr>
    </w:p>
    <w:p w14:paraId="04E6409F" w14:textId="77777777" w:rsidR="005C097E" w:rsidRPr="005C097E" w:rsidRDefault="005C097E" w:rsidP="005C097E">
      <w:pPr>
        <w:spacing w:after="0" w:line="240" w:lineRule="auto"/>
        <w:rPr>
          <w:rFonts w:ascii="Times New Roman" w:eastAsia="Times New Roman" w:hAnsi="Times New Roman" w:cs="Arial"/>
          <w:b/>
          <w:sz w:val="24"/>
          <w:szCs w:val="24"/>
          <w:lang w:eastAsia="pl-PL"/>
        </w:rPr>
      </w:pPr>
    </w:p>
    <w:p w14:paraId="57AA7695" w14:textId="628E3461" w:rsidR="007F1E1F" w:rsidRPr="007730C7" w:rsidRDefault="007F1E1F" w:rsidP="007730C7">
      <w:pPr>
        <w:spacing w:after="0" w:line="240" w:lineRule="auto"/>
        <w:rPr>
          <w:rFonts w:ascii="Times New Roman" w:hAnsi="Times New Roman"/>
        </w:rPr>
      </w:pPr>
      <w:r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>……………………..</w:t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</w:r>
      <w:r w:rsidR="007730C7"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ab/>
        <w:t>Załącznik nr 1</w:t>
      </w:r>
    </w:p>
    <w:p w14:paraId="41940B85" w14:textId="77777777" w:rsidR="007F1E1F" w:rsidRPr="007730C7" w:rsidRDefault="007F1E1F" w:rsidP="007F1E1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spacing w:val="-3"/>
          <w:lang w:eastAsia="pl-PL" w:bidi="pl-PL"/>
        </w:rPr>
        <w:t>Pieczęć Wykonawcy</w:t>
      </w:r>
    </w:p>
    <w:p w14:paraId="678ABB8A" w14:textId="77777777" w:rsidR="007F1E1F" w:rsidRPr="007730C7" w:rsidRDefault="007F1E1F" w:rsidP="007F1E1F">
      <w:pPr>
        <w:widowControl w:val="0"/>
        <w:shd w:val="clear" w:color="auto" w:fill="FFFFFF"/>
        <w:spacing w:after="0" w:line="240" w:lineRule="auto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lang w:eastAsia="pl-PL" w:bidi="pl-PL"/>
        </w:rPr>
        <w:tab/>
      </w:r>
    </w:p>
    <w:p w14:paraId="50498F3F" w14:textId="77777777" w:rsidR="007F1E1F" w:rsidRPr="007730C7" w:rsidRDefault="007F1E1F" w:rsidP="007F1E1F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Courier New" w:hAnsi="Times New Roman"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b/>
          <w:bCs/>
          <w:color w:val="000000"/>
          <w:lang w:eastAsia="pl-PL" w:bidi="pl-PL"/>
        </w:rPr>
        <w:t>Informacja o wartości zamówienia</w:t>
      </w:r>
    </w:p>
    <w:p w14:paraId="3109563B" w14:textId="77777777" w:rsidR="007F1E1F" w:rsidRPr="007730C7" w:rsidRDefault="007F1E1F" w:rsidP="007F1E1F">
      <w:pPr>
        <w:widowControl w:val="0"/>
        <w:shd w:val="clear" w:color="auto" w:fill="FFFFFF"/>
        <w:tabs>
          <w:tab w:val="left" w:leader="dot" w:pos="8314"/>
          <w:tab w:val="left" w:leader="dot" w:pos="10954"/>
        </w:tabs>
        <w:spacing w:after="0" w:line="24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p w14:paraId="4E3DCFF4" w14:textId="77777777" w:rsidR="007F1E1F" w:rsidRPr="007730C7" w:rsidRDefault="007F1E1F" w:rsidP="007730C7">
      <w:pPr>
        <w:widowControl w:val="0"/>
        <w:shd w:val="clear" w:color="auto" w:fill="FFFFFF"/>
        <w:tabs>
          <w:tab w:val="left" w:leader="dot" w:pos="8314"/>
          <w:tab w:val="left" w:leader="dot" w:pos="10954"/>
        </w:tabs>
        <w:spacing w:after="0" w:line="36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lang w:eastAsia="pl-PL" w:bidi="pl-PL"/>
        </w:rPr>
        <w:t>Ja (My), niżej podpisany (ni) ………………………………</w:t>
      </w:r>
      <w:r w:rsidRPr="007730C7">
        <w:rPr>
          <w:rFonts w:ascii="Times New Roman" w:eastAsia="Courier New" w:hAnsi="Times New Roman"/>
          <w:color w:val="000000"/>
          <w:spacing w:val="-1"/>
          <w:lang w:eastAsia="pl-PL" w:bidi="pl-PL"/>
        </w:rPr>
        <w:t>działając w imieniu i na rzecz:</w:t>
      </w:r>
    </w:p>
    <w:p w14:paraId="345F9829" w14:textId="77777777" w:rsidR="007F1E1F" w:rsidRPr="007730C7" w:rsidRDefault="007F1E1F" w:rsidP="007730C7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b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b/>
          <w:bCs/>
          <w:color w:val="000000"/>
          <w:lang w:eastAsia="pl-PL" w:bidi="pl-PL"/>
        </w:rPr>
        <w:t>Dane dotycz</w:t>
      </w:r>
      <w:r w:rsidRPr="007730C7">
        <w:rPr>
          <w:rFonts w:ascii="Times New Roman" w:eastAsia="Courier New" w:hAnsi="Times New Roman"/>
          <w:b/>
          <w:color w:val="000000"/>
          <w:lang w:eastAsia="pl-PL" w:bidi="pl-PL"/>
        </w:rPr>
        <w:t>ą</w:t>
      </w:r>
      <w:r w:rsidRPr="007730C7">
        <w:rPr>
          <w:rFonts w:ascii="Times New Roman" w:eastAsia="Courier New" w:hAnsi="Times New Roman"/>
          <w:b/>
          <w:bCs/>
          <w:color w:val="000000"/>
          <w:lang w:eastAsia="pl-PL" w:bidi="pl-PL"/>
        </w:rPr>
        <w:t>ce Wykonawcy:</w:t>
      </w:r>
    </w:p>
    <w:p w14:paraId="525D3289" w14:textId="77777777" w:rsidR="007F1E1F" w:rsidRPr="007730C7" w:rsidRDefault="007F1E1F" w:rsidP="007730C7">
      <w:pPr>
        <w:widowControl w:val="0"/>
        <w:shd w:val="clear" w:color="auto" w:fill="FFFFFF"/>
        <w:tabs>
          <w:tab w:val="left" w:leader="dot" w:pos="8410"/>
        </w:tabs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lang w:eastAsia="pl-PL" w:bidi="pl-PL"/>
        </w:rPr>
        <w:t>Nazwa      …………………………………………………………………………………………………</w:t>
      </w:r>
    </w:p>
    <w:p w14:paraId="5C68A336" w14:textId="77777777" w:rsidR="007F1E1F" w:rsidRPr="007730C7" w:rsidRDefault="007F1E1F" w:rsidP="007730C7">
      <w:pPr>
        <w:widowControl w:val="0"/>
        <w:shd w:val="clear" w:color="auto" w:fill="FFFFFF"/>
        <w:tabs>
          <w:tab w:val="left" w:leader="dot" w:pos="8386"/>
        </w:tabs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lang w:eastAsia="pl-PL" w:bidi="pl-PL"/>
        </w:rPr>
        <w:t>Siedziba    …………………………………………………………………………………………………</w:t>
      </w:r>
    </w:p>
    <w:p w14:paraId="354A289B" w14:textId="4842AFCF" w:rsidR="007F1E1F" w:rsidRPr="007730C7" w:rsidRDefault="007F1E1F" w:rsidP="007730C7">
      <w:pPr>
        <w:widowControl w:val="0"/>
        <w:shd w:val="clear" w:color="auto" w:fill="FFFFFF"/>
        <w:tabs>
          <w:tab w:val="left" w:leader="dot" w:pos="5486"/>
          <w:tab w:val="left" w:leader="dot" w:pos="8395"/>
        </w:tabs>
        <w:spacing w:after="0" w:line="360" w:lineRule="auto"/>
        <w:rPr>
          <w:rFonts w:ascii="Times New Roman" w:eastAsia="Courier New" w:hAnsi="Times New Roman"/>
          <w:color w:val="000000"/>
          <w:lang w:val="de-DE" w:eastAsia="pl-PL" w:bidi="pl-PL"/>
        </w:rPr>
      </w:pPr>
      <w:proofErr w:type="spellStart"/>
      <w:r w:rsidRPr="007730C7">
        <w:rPr>
          <w:rFonts w:ascii="Times New Roman" w:eastAsia="Courier New" w:hAnsi="Times New Roman"/>
          <w:color w:val="000000"/>
          <w:lang w:val="de-DE" w:eastAsia="pl-PL" w:bidi="pl-PL"/>
        </w:rPr>
        <w:t>nr</w:t>
      </w:r>
      <w:proofErr w:type="spellEnd"/>
      <w:r w:rsidRPr="007730C7">
        <w:rPr>
          <w:rFonts w:ascii="Times New Roman" w:eastAsia="Courier New" w:hAnsi="Times New Roman"/>
          <w:color w:val="000000"/>
          <w:lang w:val="de-DE" w:eastAsia="pl-PL" w:bidi="pl-PL"/>
        </w:rPr>
        <w:t xml:space="preserve"> </w:t>
      </w:r>
      <w:proofErr w:type="spellStart"/>
      <w:r w:rsidRPr="007730C7">
        <w:rPr>
          <w:rFonts w:ascii="Times New Roman" w:eastAsia="Courier New" w:hAnsi="Times New Roman"/>
          <w:color w:val="000000"/>
          <w:lang w:val="de-DE" w:eastAsia="pl-PL" w:bidi="pl-PL"/>
        </w:rPr>
        <w:t>telefonu</w:t>
      </w:r>
      <w:proofErr w:type="spellEnd"/>
      <w:r w:rsidR="00A419F8">
        <w:rPr>
          <w:rFonts w:ascii="Times New Roman" w:eastAsia="Courier New" w:hAnsi="Times New Roman"/>
          <w:color w:val="000000"/>
          <w:lang w:val="de-DE" w:eastAsia="pl-PL" w:bidi="pl-PL"/>
        </w:rPr>
        <w:t xml:space="preserve">, </w:t>
      </w:r>
      <w:proofErr w:type="spellStart"/>
      <w:r w:rsidR="004B731C">
        <w:rPr>
          <w:rFonts w:ascii="Times New Roman" w:eastAsia="Courier New" w:hAnsi="Times New Roman"/>
          <w:color w:val="000000"/>
          <w:lang w:val="de-DE" w:eastAsia="pl-PL" w:bidi="pl-PL"/>
        </w:rPr>
        <w:t>nr</w:t>
      </w:r>
      <w:proofErr w:type="spellEnd"/>
      <w:r w:rsidRPr="007730C7">
        <w:rPr>
          <w:rFonts w:ascii="Times New Roman" w:eastAsia="Courier New" w:hAnsi="Times New Roman"/>
          <w:color w:val="000000"/>
          <w:lang w:val="de-DE" w:eastAsia="pl-PL" w:bidi="pl-PL"/>
        </w:rPr>
        <w:t xml:space="preserve"> </w:t>
      </w:r>
      <w:proofErr w:type="spellStart"/>
      <w:r w:rsidRPr="007730C7">
        <w:rPr>
          <w:rFonts w:ascii="Times New Roman" w:eastAsia="Courier New" w:hAnsi="Times New Roman"/>
          <w:color w:val="000000"/>
          <w:lang w:val="de-DE" w:eastAsia="pl-PL" w:bidi="pl-PL"/>
        </w:rPr>
        <w:t>faxu</w:t>
      </w:r>
      <w:proofErr w:type="spellEnd"/>
      <w:r w:rsidRPr="007730C7">
        <w:rPr>
          <w:rFonts w:ascii="Times New Roman" w:eastAsia="Courier New" w:hAnsi="Times New Roman"/>
          <w:color w:val="000000"/>
          <w:lang w:val="de-DE" w:eastAsia="pl-PL" w:bidi="pl-PL"/>
        </w:rPr>
        <w:t xml:space="preserve">     ……………………….</w:t>
      </w:r>
    </w:p>
    <w:p w14:paraId="7904A1EA" w14:textId="77777777" w:rsidR="007F1E1F" w:rsidRPr="007730C7" w:rsidRDefault="007F1E1F" w:rsidP="007730C7">
      <w:pPr>
        <w:widowControl w:val="0"/>
        <w:shd w:val="clear" w:color="auto" w:fill="FFFFFF"/>
        <w:tabs>
          <w:tab w:val="left" w:leader="dot" w:pos="5520"/>
        </w:tabs>
        <w:spacing w:after="0" w:line="360" w:lineRule="auto"/>
        <w:rPr>
          <w:rFonts w:ascii="Times New Roman" w:eastAsia="Courier New" w:hAnsi="Times New Roman"/>
          <w:color w:val="000000"/>
          <w:lang w:val="de-DE" w:eastAsia="pl-PL" w:bidi="pl-PL"/>
        </w:rPr>
      </w:pPr>
      <w:proofErr w:type="spellStart"/>
      <w:r w:rsidRPr="007730C7">
        <w:rPr>
          <w:rFonts w:ascii="Times New Roman" w:eastAsia="Courier New" w:hAnsi="Times New Roman"/>
          <w:color w:val="000000"/>
          <w:lang w:val="de-DE" w:eastAsia="pl-PL" w:bidi="pl-PL"/>
        </w:rPr>
        <w:t>e-mail</w:t>
      </w:r>
      <w:proofErr w:type="spellEnd"/>
      <w:r w:rsidRPr="007730C7">
        <w:rPr>
          <w:rFonts w:ascii="Times New Roman" w:eastAsia="Courier New" w:hAnsi="Times New Roman"/>
          <w:color w:val="000000"/>
          <w:lang w:val="de-DE" w:eastAsia="pl-PL" w:bidi="pl-PL"/>
        </w:rPr>
        <w:t xml:space="preserve">  ………………………………………..</w:t>
      </w:r>
    </w:p>
    <w:p w14:paraId="41C48585" w14:textId="77777777" w:rsidR="007F1E1F" w:rsidRPr="007730C7" w:rsidRDefault="007F1E1F" w:rsidP="007730C7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lang w:eastAsia="pl-PL" w:bidi="pl-PL"/>
        </w:rPr>
        <w:t>Określenie formy prowadzenia działalności: …………………………………………………………………………………………………</w:t>
      </w:r>
    </w:p>
    <w:p w14:paraId="2B430E5E" w14:textId="77777777" w:rsidR="007F1E1F" w:rsidRPr="007730C7" w:rsidRDefault="007F1E1F" w:rsidP="007730C7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lang w:eastAsia="pl-PL" w:bidi="pl-PL"/>
        </w:rPr>
        <w:t>Numer KRS/NIP (w przypadku działalności gospodarczej)</w:t>
      </w:r>
    </w:p>
    <w:p w14:paraId="468AF7D3" w14:textId="1484C9EA" w:rsidR="007F1E1F" w:rsidRPr="007730C7" w:rsidRDefault="007F1E1F" w:rsidP="007730C7">
      <w:pPr>
        <w:widowControl w:val="0"/>
        <w:shd w:val="clear" w:color="auto" w:fill="FFFFFF"/>
        <w:spacing w:after="0" w:line="360" w:lineRule="auto"/>
        <w:rPr>
          <w:rFonts w:ascii="Times New Roman" w:eastAsia="Courier New" w:hAnsi="Times New Roman"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lang w:eastAsia="pl-PL" w:bidi="pl-PL"/>
        </w:rPr>
        <w:t>……………………………………………………</w:t>
      </w:r>
      <w:r w:rsidR="004B731C">
        <w:rPr>
          <w:rFonts w:ascii="Times New Roman" w:eastAsia="Courier New" w:hAnsi="Times New Roman"/>
          <w:color w:val="000000"/>
          <w:lang w:eastAsia="pl-PL" w:bidi="pl-PL"/>
        </w:rPr>
        <w:t>…</w:t>
      </w:r>
      <w:r w:rsidRPr="007730C7">
        <w:rPr>
          <w:rFonts w:ascii="Times New Roman" w:eastAsia="Courier New" w:hAnsi="Times New Roman"/>
          <w:color w:val="000000"/>
          <w:lang w:eastAsia="pl-PL" w:bidi="pl-PL"/>
        </w:rPr>
        <w:t>………………………………………….</w:t>
      </w:r>
    </w:p>
    <w:p w14:paraId="0923EA6D" w14:textId="77777777" w:rsidR="007730C7" w:rsidRPr="007730C7" w:rsidRDefault="007730C7" w:rsidP="00CF40D2">
      <w:pPr>
        <w:spacing w:after="0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p w14:paraId="27218B3B" w14:textId="0E7C6AFE" w:rsidR="00DB17E8" w:rsidRPr="00DB17E8" w:rsidRDefault="007F1E1F" w:rsidP="00DB17E8">
      <w:pPr>
        <w:spacing w:after="120"/>
        <w:jc w:val="both"/>
        <w:rPr>
          <w:rFonts w:ascii="Times New Roman" w:eastAsia="Times New Roman" w:hAnsi="Times New Roman"/>
          <w:lang w:eastAsia="pl-PL"/>
        </w:rPr>
      </w:pPr>
      <w:r w:rsidRPr="00DB17E8">
        <w:rPr>
          <w:rFonts w:ascii="Times New Roman" w:eastAsia="Courier New" w:hAnsi="Times New Roman"/>
          <w:color w:val="000000"/>
          <w:lang w:eastAsia="pl-PL" w:bidi="pl-PL"/>
        </w:rPr>
        <w:t xml:space="preserve">W odpowiedzi na zapytanie o ustalenie wartości zamówienia na:  </w:t>
      </w:r>
      <w:r w:rsidR="00DB17E8" w:rsidRPr="00DB17E8">
        <w:rPr>
          <w:rFonts w:ascii="Times New Roman" w:eastAsia="Times New Roman" w:hAnsi="Times New Roman"/>
          <w:bCs/>
          <w:lang w:eastAsia="pl-PL"/>
        </w:rPr>
        <w:t>usług</w:t>
      </w:r>
      <w:r w:rsidR="00DB17E8">
        <w:rPr>
          <w:rFonts w:ascii="Times New Roman" w:eastAsia="Times New Roman" w:hAnsi="Times New Roman"/>
          <w:bCs/>
          <w:lang w:eastAsia="pl-PL"/>
        </w:rPr>
        <w:t>i</w:t>
      </w:r>
      <w:r w:rsidR="00DB17E8" w:rsidRPr="00DB17E8">
        <w:rPr>
          <w:rFonts w:ascii="Times New Roman" w:eastAsia="Times New Roman" w:hAnsi="Times New Roman"/>
          <w:bCs/>
          <w:lang w:eastAsia="pl-PL"/>
        </w:rPr>
        <w:t xml:space="preserve"> </w:t>
      </w:r>
      <w:r w:rsidR="00524080">
        <w:rPr>
          <w:rFonts w:ascii="Times New Roman" w:eastAsia="Times New Roman" w:hAnsi="Times New Roman"/>
          <w:bCs/>
          <w:lang w:eastAsia="pl-PL"/>
        </w:rPr>
        <w:t>telekomunikacyjne w 2024 roku w obiekcie „Szmaragd” przy</w:t>
      </w:r>
      <w:r w:rsidR="00DB17E8" w:rsidRPr="00DB17E8">
        <w:rPr>
          <w:rFonts w:ascii="Times New Roman" w:eastAsia="Times New Roman" w:hAnsi="Times New Roman"/>
          <w:bCs/>
          <w:lang w:eastAsia="pl-PL"/>
        </w:rPr>
        <w:t xml:space="preserve"> ul. Kopalniana 2 w Szczecinie.</w:t>
      </w:r>
    </w:p>
    <w:p w14:paraId="5B2EDC2F" w14:textId="4CE72542" w:rsidR="007F1E1F" w:rsidRPr="007730C7" w:rsidRDefault="007F1E1F" w:rsidP="00CF40D2">
      <w:pPr>
        <w:spacing w:after="0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color w:val="000000"/>
          <w:lang w:eastAsia="pl-PL" w:bidi="pl-PL"/>
        </w:rPr>
        <w:t>Oferuję(my) wykonanie zamówienia zgodnie z opisem przedmiotu zamówienia na następujących warunkach:</w:t>
      </w:r>
    </w:p>
    <w:p w14:paraId="2FC1CB38" w14:textId="77777777" w:rsidR="007F1E1F" w:rsidRPr="007730C7" w:rsidRDefault="007F1E1F" w:rsidP="007F1E1F">
      <w:pPr>
        <w:widowControl w:val="0"/>
        <w:spacing w:after="0" w:line="240" w:lineRule="auto"/>
        <w:jc w:val="both"/>
        <w:rPr>
          <w:rFonts w:ascii="Times New Roman" w:eastAsia="Courier New" w:hAnsi="Times New Roman"/>
          <w:color w:val="000000"/>
          <w:lang w:eastAsia="pl-PL" w:bidi="pl-PL"/>
        </w:rPr>
      </w:pPr>
    </w:p>
    <w:tbl>
      <w:tblPr>
        <w:tblW w:w="895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8"/>
        <w:gridCol w:w="2552"/>
        <w:gridCol w:w="1843"/>
      </w:tblGrid>
      <w:tr w:rsidR="007F1E1F" w:rsidRPr="007730C7" w14:paraId="231E13B2" w14:textId="77777777" w:rsidTr="0052609C"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9DFC82" w14:textId="77777777" w:rsidR="007F1E1F" w:rsidRPr="007730C7" w:rsidRDefault="007F1E1F" w:rsidP="000A7F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7730C7">
              <w:rPr>
                <w:rFonts w:ascii="Times New Roman" w:eastAsia="Times New Roman" w:hAnsi="Times New Roman"/>
                <w:lang w:eastAsia="pl-PL"/>
              </w:rPr>
              <w:t>Działania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1FECE6EA" w14:textId="77777777" w:rsidR="007F1E1F" w:rsidRPr="007730C7" w:rsidRDefault="007F1E1F" w:rsidP="000A7F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730C7">
              <w:rPr>
                <w:rFonts w:ascii="Times New Roman" w:eastAsia="Times New Roman" w:hAnsi="Times New Roman"/>
                <w:lang w:eastAsia="pl-PL"/>
              </w:rPr>
              <w:t>Cena cyfrowo (słownie) netto w PLN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E6350C2" w14:textId="77777777" w:rsidR="007F1E1F" w:rsidRPr="007730C7" w:rsidRDefault="007F1E1F" w:rsidP="000A7F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7730C7">
              <w:rPr>
                <w:rFonts w:ascii="Times New Roman" w:eastAsia="Times New Roman" w:hAnsi="Times New Roman"/>
                <w:lang w:eastAsia="pl-PL"/>
              </w:rPr>
              <w:t>Stawka VAT do zastosowania (%)</w:t>
            </w:r>
          </w:p>
        </w:tc>
      </w:tr>
      <w:tr w:rsidR="007F1E1F" w:rsidRPr="007730C7" w14:paraId="321992CE" w14:textId="77777777" w:rsidTr="0052609C">
        <w:trPr>
          <w:trHeight w:val="341"/>
        </w:trPr>
        <w:tc>
          <w:tcPr>
            <w:tcW w:w="4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E7835C" w14:textId="534BDF7E" w:rsidR="007F1E1F" w:rsidRPr="007730C7" w:rsidRDefault="004B731C" w:rsidP="000A7F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Usług</w:t>
            </w:r>
            <w:r w:rsidR="00A419F8">
              <w:rPr>
                <w:rFonts w:ascii="Times New Roman" w:eastAsia="Times New Roman" w:hAnsi="Times New Roman"/>
                <w:bCs/>
                <w:lang w:eastAsia="pl-PL"/>
              </w:rPr>
              <w:t>i</w:t>
            </w:r>
            <w:r>
              <w:rPr>
                <w:rFonts w:ascii="Times New Roman" w:eastAsia="Times New Roman" w:hAnsi="Times New Roman"/>
                <w:bCs/>
                <w:lang w:eastAsia="pl-PL"/>
              </w:rPr>
              <w:t xml:space="preserve"> telekomunikacyjn</w:t>
            </w:r>
            <w:r w:rsidR="00A419F8">
              <w:rPr>
                <w:rFonts w:ascii="Times New Roman" w:eastAsia="Times New Roman" w:hAnsi="Times New Roman"/>
                <w:bCs/>
                <w:lang w:eastAsia="pl-PL"/>
              </w:rPr>
              <w:t>e</w:t>
            </w:r>
            <w:r w:rsidR="00DB17E8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  <w:r w:rsidR="00DB17E8" w:rsidRPr="00DB17E8">
              <w:rPr>
                <w:rFonts w:ascii="Times New Roman" w:eastAsia="Times New Roman" w:hAnsi="Times New Roman"/>
                <w:b/>
                <w:u w:val="single"/>
                <w:lang w:eastAsia="pl-PL"/>
              </w:rPr>
              <w:t>za jeden miesiąc</w:t>
            </w:r>
            <w:r w:rsidR="00DB17E8">
              <w:rPr>
                <w:rFonts w:ascii="Times New Roman" w:eastAsia="Times New Roman" w:hAnsi="Times New Roman"/>
                <w:bCs/>
                <w:lang w:eastAsia="pl-PL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A73072" w14:textId="77777777" w:rsidR="007F1E1F" w:rsidRPr="007730C7" w:rsidRDefault="007F1E1F" w:rsidP="000A7F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195687" w14:textId="77777777" w:rsidR="007F1E1F" w:rsidRDefault="007F1E1F" w:rsidP="000A7F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14:paraId="3AFA5EF4" w14:textId="77777777" w:rsidR="004B731C" w:rsidRPr="007730C7" w:rsidRDefault="004B731C" w:rsidP="000A7F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A21AC59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ind w:left="425" w:hanging="425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</w:p>
    <w:p w14:paraId="18DD9F10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ind w:left="425" w:hanging="425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</w:p>
    <w:p w14:paraId="092BDC4B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ind w:left="425" w:hanging="425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</w:p>
    <w:p w14:paraId="72AED48D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ind w:left="425" w:hanging="425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</w:p>
    <w:p w14:paraId="381D24FA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ourier New" w:hAnsi="Times New Roman"/>
          <w:b/>
          <w:bCs/>
          <w:color w:val="000000"/>
          <w:lang w:eastAsia="pl-PL" w:bidi="pl-PL"/>
        </w:rPr>
      </w:pP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 xml:space="preserve">dn. ……………………. </w:t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</w:p>
    <w:p w14:paraId="5120591F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</w:p>
    <w:p w14:paraId="6107CCFB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</w:p>
    <w:p w14:paraId="034FA768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</w:p>
    <w:p w14:paraId="21D5FBAD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</w:p>
    <w:p w14:paraId="2924ECD9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</w:pP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  <w:t>……………………………………………………………………..</w:t>
      </w:r>
    </w:p>
    <w:p w14:paraId="089F18E0" w14:textId="77777777" w:rsidR="007F1E1F" w:rsidRPr="007730C7" w:rsidRDefault="007F1E1F" w:rsidP="007F1E1F">
      <w:pPr>
        <w:widowControl w:val="0"/>
        <w:shd w:val="clear" w:color="auto" w:fill="FFFFFF"/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</w:r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ab/>
        <w:t>podpis(y) osoby(osób) uprawnionej(</w:t>
      </w:r>
      <w:proofErr w:type="spellStart"/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>nych</w:t>
      </w:r>
      <w:proofErr w:type="spellEnd"/>
      <w:r w:rsidRPr="007730C7">
        <w:rPr>
          <w:rFonts w:ascii="Times New Roman" w:eastAsia="Courier New" w:hAnsi="Times New Roman"/>
          <w:bCs/>
          <w:color w:val="000000"/>
          <w:spacing w:val="-1"/>
          <w:lang w:eastAsia="pl-PL" w:bidi="pl-PL"/>
        </w:rPr>
        <w:t>) do reprezentacji Wykonawcy</w:t>
      </w:r>
    </w:p>
    <w:p w14:paraId="5A8A0D42" w14:textId="77777777" w:rsidR="007F1E1F" w:rsidRPr="007730C7" w:rsidRDefault="007F1E1F" w:rsidP="007F1E1F">
      <w:pPr>
        <w:spacing w:after="0"/>
        <w:jc w:val="both"/>
        <w:rPr>
          <w:rFonts w:ascii="Times New Roman" w:hAnsi="Times New Roman"/>
        </w:rPr>
      </w:pPr>
    </w:p>
    <w:p w14:paraId="48C5F337" w14:textId="77777777" w:rsidR="001247A7" w:rsidRPr="00DC2979" w:rsidRDefault="001247A7" w:rsidP="00FD59E5">
      <w:pPr>
        <w:ind w:left="720" w:hanging="294"/>
        <w:jc w:val="both"/>
        <w:rPr>
          <w:rFonts w:ascii="Times New Roman" w:hAnsi="Times New Roman"/>
          <w:sz w:val="24"/>
          <w:szCs w:val="24"/>
        </w:rPr>
      </w:pPr>
    </w:p>
    <w:sectPr w:rsidR="001247A7" w:rsidRPr="00DC2979" w:rsidSect="00A61A8F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40" w:right="1080" w:bottom="1276" w:left="1080" w:header="709" w:footer="69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AD016" w14:textId="77777777" w:rsidR="00F07E19" w:rsidRDefault="00F07E19" w:rsidP="00A10022">
      <w:pPr>
        <w:spacing w:after="0" w:line="240" w:lineRule="auto"/>
      </w:pPr>
      <w:r>
        <w:separator/>
      </w:r>
    </w:p>
  </w:endnote>
  <w:endnote w:type="continuationSeparator" w:id="0">
    <w:p w14:paraId="3D00600C" w14:textId="77777777" w:rsidR="00F07E19" w:rsidRDefault="00F07E19" w:rsidP="00A10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4FD4" w14:textId="77777777" w:rsidR="00A10022" w:rsidRDefault="00A10022" w:rsidP="00A10022">
    <w:pPr>
      <w:pStyle w:val="Stopka"/>
      <w:rPr>
        <w:noProof/>
        <w:lang w:eastAsia="pl-PL"/>
      </w:rPr>
    </w:pPr>
  </w:p>
  <w:p w14:paraId="2B5F3CBA" w14:textId="77777777" w:rsidR="00A10022" w:rsidRPr="00EA419E" w:rsidRDefault="00120FC4" w:rsidP="00461C55">
    <w:pPr>
      <w:pStyle w:val="Stopka"/>
      <w:spacing w:line="360" w:lineRule="auto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AA2B421" wp14:editId="7EE534B2">
              <wp:simplePos x="0" y="0"/>
              <wp:positionH relativeFrom="column">
                <wp:posOffset>4414520</wp:posOffset>
              </wp:positionH>
              <wp:positionV relativeFrom="paragraph">
                <wp:posOffset>82550</wp:posOffset>
              </wp:positionV>
              <wp:extent cx="7019925" cy="63500"/>
              <wp:effectExtent l="4445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019925" cy="63500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FD8FF3" id="Rectangle 2" o:spid="_x0000_s1026" style="position:absolute;margin-left:347.6pt;margin-top:6.5pt;width:552.75pt;height:5pt;flip:y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" fillcolor="#76923c" stroked="f" strokecolor="#f2f2f2" strokeweight="3pt">
              <v:shadow color="#622423" opacity=".5" offset="1pt"/>
            </v:rect>
          </w:pict>
        </mc:Fallback>
      </mc:AlternateContent>
    </w: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A238148" wp14:editId="7F23814B">
              <wp:simplePos x="0" y="0"/>
              <wp:positionH relativeFrom="column">
                <wp:posOffset>-7825105</wp:posOffset>
              </wp:positionH>
              <wp:positionV relativeFrom="paragraph">
                <wp:posOffset>92075</wp:posOffset>
              </wp:positionV>
              <wp:extent cx="7734300" cy="53975"/>
              <wp:effectExtent l="4445" t="0" r="0" b="0"/>
              <wp:wrapNone/>
              <wp:docPr id="3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734300" cy="53975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912563" id="Rectangle 4" o:spid="_x0000_s1026" style="position:absolute;margin-left:-616.15pt;margin-top:7.25pt;width:609pt;height:4.25pt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" fillcolor="#76923c" stroked="f" strokecolor="#f2f2f2" strokeweight="3pt">
              <v:shadow color="#622423" opacity=".5" offset="1pt"/>
            </v:rect>
          </w:pict>
        </mc:Fallback>
      </mc:AlternateContent>
    </w:r>
    <w:r w:rsidR="009000D8" w:rsidRPr="00EA419E">
      <w:rPr>
        <w:rFonts w:ascii="Arial" w:hAnsi="Arial" w:cs="Arial"/>
      </w:rPr>
      <w:t>Zespół Parków</w:t>
    </w:r>
    <w:r w:rsidR="00E54139" w:rsidRPr="00EA419E">
      <w:rPr>
        <w:rFonts w:ascii="Arial" w:hAnsi="Arial" w:cs="Arial"/>
      </w:rPr>
      <w:t xml:space="preserve"> </w:t>
    </w:r>
    <w:r w:rsidR="009000D8" w:rsidRPr="00EA419E">
      <w:rPr>
        <w:rFonts w:ascii="Arial" w:hAnsi="Arial" w:cs="Arial"/>
      </w:rPr>
      <w:t>Krajobrazowych Województwa Zachodniopomorskiego</w:t>
    </w:r>
  </w:p>
  <w:p w14:paraId="7FA974B2" w14:textId="023ACC8D" w:rsidR="00461C55" w:rsidRPr="00EA419E" w:rsidRDefault="00EA419E" w:rsidP="00395B74">
    <w:pPr>
      <w:pStyle w:val="Stopka"/>
      <w:tabs>
        <w:tab w:val="clear" w:pos="4536"/>
        <w:tab w:val="left" w:pos="2835"/>
        <w:tab w:val="left" w:pos="4962"/>
        <w:tab w:val="left" w:pos="7230"/>
      </w:tabs>
      <w:spacing w:line="360" w:lineRule="auto"/>
      <w:rPr>
        <w:rFonts w:ascii="Arial" w:hAnsi="Arial" w:cs="Arial"/>
        <w:sz w:val="16"/>
        <w:szCs w:val="16"/>
      </w:rPr>
    </w:pPr>
    <w:r w:rsidRPr="00EA419E">
      <w:rPr>
        <w:rFonts w:ascii="Arial" w:hAnsi="Arial" w:cs="Arial"/>
        <w:sz w:val="16"/>
        <w:szCs w:val="16"/>
      </w:rPr>
      <w:t>u</w:t>
    </w:r>
    <w:r w:rsidR="00E54139" w:rsidRPr="00EA419E">
      <w:rPr>
        <w:rFonts w:ascii="Arial" w:hAnsi="Arial" w:cs="Arial"/>
        <w:sz w:val="16"/>
        <w:szCs w:val="16"/>
      </w:rPr>
      <w:t xml:space="preserve">l. </w:t>
    </w:r>
    <w:r w:rsidR="00524080">
      <w:rPr>
        <w:rFonts w:ascii="Arial" w:hAnsi="Arial" w:cs="Arial"/>
        <w:sz w:val="16"/>
        <w:szCs w:val="16"/>
      </w:rPr>
      <w:t>Kopalniana 2</w:t>
    </w:r>
    <w:r w:rsidR="00524080">
      <w:rPr>
        <w:rFonts w:ascii="Arial" w:hAnsi="Arial" w:cs="Arial"/>
        <w:sz w:val="16"/>
        <w:szCs w:val="16"/>
      </w:rPr>
      <w:tab/>
    </w:r>
    <w:r w:rsidR="00395B74">
      <w:rPr>
        <w:rFonts w:ascii="Arial" w:hAnsi="Arial" w:cs="Arial"/>
        <w:sz w:val="16"/>
        <w:szCs w:val="16"/>
      </w:rPr>
      <w:t xml:space="preserve">tel. </w:t>
    </w:r>
    <w:r w:rsidR="00524080">
      <w:rPr>
        <w:rFonts w:ascii="Arial" w:hAnsi="Arial" w:cs="Arial"/>
        <w:sz w:val="16"/>
        <w:szCs w:val="16"/>
      </w:rPr>
      <w:t>451 167 450</w:t>
    </w:r>
    <w:r w:rsidR="00AB64D0" w:rsidRPr="00EA419E">
      <w:rPr>
        <w:rFonts w:ascii="Arial" w:hAnsi="Arial" w:cs="Arial"/>
        <w:sz w:val="16"/>
        <w:szCs w:val="16"/>
      </w:rPr>
      <w:tab/>
    </w:r>
    <w:r w:rsidR="00524080">
      <w:rPr>
        <w:rFonts w:ascii="Arial" w:hAnsi="Arial" w:cs="Arial"/>
        <w:sz w:val="16"/>
        <w:szCs w:val="16"/>
      </w:rPr>
      <w:t xml:space="preserve">          </w:t>
    </w:r>
    <w:r w:rsidRPr="00EA419E">
      <w:rPr>
        <w:rFonts w:ascii="Arial" w:hAnsi="Arial" w:cs="Arial"/>
        <w:sz w:val="16"/>
        <w:szCs w:val="16"/>
      </w:rPr>
      <w:t>sekretariat@zpkwz.pl</w:t>
    </w:r>
    <w:r w:rsidRPr="00EA419E">
      <w:rPr>
        <w:rFonts w:ascii="Arial" w:hAnsi="Arial" w:cs="Arial"/>
        <w:sz w:val="16"/>
        <w:szCs w:val="16"/>
      </w:rPr>
      <w:tab/>
    </w:r>
  </w:p>
  <w:p w14:paraId="22EEDBA8" w14:textId="4DF4B357" w:rsidR="00E54139" w:rsidRPr="00E54139" w:rsidRDefault="00E54139" w:rsidP="00395B74">
    <w:pPr>
      <w:pStyle w:val="Stopka"/>
      <w:tabs>
        <w:tab w:val="clear" w:pos="4536"/>
        <w:tab w:val="left" w:pos="2835"/>
        <w:tab w:val="left" w:pos="4962"/>
        <w:tab w:val="left" w:pos="7230"/>
      </w:tabs>
      <w:rPr>
        <w:sz w:val="18"/>
      </w:rPr>
    </w:pPr>
    <w:r w:rsidRPr="00EA419E">
      <w:rPr>
        <w:rFonts w:ascii="Arial" w:hAnsi="Arial" w:cs="Arial"/>
        <w:sz w:val="16"/>
        <w:szCs w:val="16"/>
      </w:rPr>
      <w:t>7</w:t>
    </w:r>
    <w:r w:rsidR="009000D8" w:rsidRPr="00EA419E">
      <w:rPr>
        <w:rFonts w:ascii="Arial" w:hAnsi="Arial" w:cs="Arial"/>
        <w:sz w:val="16"/>
        <w:szCs w:val="16"/>
      </w:rPr>
      <w:t>0-</w:t>
    </w:r>
    <w:r w:rsidR="00524080">
      <w:rPr>
        <w:rFonts w:ascii="Arial" w:hAnsi="Arial" w:cs="Arial"/>
        <w:sz w:val="16"/>
        <w:szCs w:val="16"/>
      </w:rPr>
      <w:t>761</w:t>
    </w:r>
    <w:r w:rsidRPr="00EA419E">
      <w:rPr>
        <w:rFonts w:ascii="Arial" w:hAnsi="Arial" w:cs="Arial"/>
        <w:sz w:val="16"/>
        <w:szCs w:val="16"/>
      </w:rPr>
      <w:t xml:space="preserve"> Szczecin</w:t>
    </w:r>
    <w:r w:rsidRPr="00EA419E">
      <w:rPr>
        <w:rFonts w:ascii="Arial" w:hAnsi="Arial" w:cs="Arial"/>
        <w:sz w:val="16"/>
        <w:szCs w:val="16"/>
      </w:rPr>
      <w:tab/>
    </w:r>
    <w:r w:rsidR="00461C55" w:rsidRPr="00EA419E">
      <w:rPr>
        <w:rFonts w:ascii="Arial" w:hAnsi="Arial" w:cs="Arial"/>
        <w:sz w:val="16"/>
        <w:szCs w:val="16"/>
      </w:rPr>
      <w:tab/>
    </w:r>
    <w:r w:rsidR="00524080">
      <w:rPr>
        <w:rFonts w:ascii="Arial" w:hAnsi="Arial" w:cs="Arial"/>
        <w:sz w:val="16"/>
        <w:szCs w:val="16"/>
      </w:rPr>
      <w:t xml:space="preserve">          </w:t>
    </w:r>
    <w:r w:rsidR="00EA419E" w:rsidRPr="00EA419E">
      <w:rPr>
        <w:rFonts w:ascii="Arial" w:hAnsi="Arial" w:cs="Arial"/>
        <w:sz w:val="16"/>
        <w:szCs w:val="16"/>
      </w:rPr>
      <w:t>www.zpkwz.pl</w:t>
    </w:r>
    <w:r w:rsidR="00461C55"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B9B47" w14:textId="77777777" w:rsidR="00D74554" w:rsidRDefault="00D74554" w:rsidP="00D74554">
    <w:pPr>
      <w:pStyle w:val="Stopka"/>
      <w:rPr>
        <w:noProof/>
        <w:lang w:eastAsia="pl-PL"/>
      </w:rPr>
    </w:pPr>
  </w:p>
  <w:p w14:paraId="2AE0D46D" w14:textId="77777777" w:rsidR="00D74554" w:rsidRPr="00EA419E" w:rsidRDefault="00120FC4" w:rsidP="00D74554">
    <w:pPr>
      <w:pStyle w:val="Stopka"/>
      <w:spacing w:line="360" w:lineRule="auto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879511C" wp14:editId="21298082">
              <wp:simplePos x="0" y="0"/>
              <wp:positionH relativeFrom="column">
                <wp:posOffset>4414520</wp:posOffset>
              </wp:positionH>
              <wp:positionV relativeFrom="paragraph">
                <wp:posOffset>82550</wp:posOffset>
              </wp:positionV>
              <wp:extent cx="7019925" cy="63500"/>
              <wp:effectExtent l="4445" t="0" r="0" b="0"/>
              <wp:wrapNone/>
              <wp:docPr id="2" name="Rectangl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019925" cy="63500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DD2C9F" id="Rectangle 14" o:spid="_x0000_s1026" style="position:absolute;margin-left:347.6pt;margin-top:6.5pt;width:552.75pt;height: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" fillcolor="#76923c" stroked="f" strokecolor="#f2f2f2" strokeweight="3pt">
              <v:shadow color="#622423" opacity=".5" offset="1pt"/>
            </v:rect>
          </w:pict>
        </mc:Fallback>
      </mc:AlternateContent>
    </w: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033ACD4" wp14:editId="697A244B">
              <wp:simplePos x="0" y="0"/>
              <wp:positionH relativeFrom="column">
                <wp:posOffset>-7825105</wp:posOffset>
              </wp:positionH>
              <wp:positionV relativeFrom="paragraph">
                <wp:posOffset>92075</wp:posOffset>
              </wp:positionV>
              <wp:extent cx="7734300" cy="53975"/>
              <wp:effectExtent l="4445" t="0" r="0" b="0"/>
              <wp:wrapNone/>
              <wp:docPr id="1" name="Rectangl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7734300" cy="53975"/>
                      </a:xfrm>
                      <a:prstGeom prst="rect">
                        <a:avLst/>
                      </a:prstGeom>
                      <a:solidFill>
                        <a:srgbClr val="76923C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38100">
                            <a:solidFill>
                              <a:srgbClr val="F2F2F2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622423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399059" id="Rectangle 15" o:spid="_x0000_s1026" style="position:absolute;margin-left:-616.15pt;margin-top:7.25pt;width:609pt;height:4.2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" fillcolor="#76923c" stroked="f" strokecolor="#f2f2f2" strokeweight="3pt">
              <v:shadow color="#622423" opacity=".5" offset="1pt"/>
            </v:rect>
          </w:pict>
        </mc:Fallback>
      </mc:AlternateContent>
    </w:r>
    <w:r w:rsidR="00D74554" w:rsidRPr="00EA419E">
      <w:rPr>
        <w:rFonts w:ascii="Arial" w:hAnsi="Arial" w:cs="Arial"/>
      </w:rPr>
      <w:t>Zespół Parków Krajobrazowych Województwa Zachodniopomorskiego</w:t>
    </w:r>
  </w:p>
  <w:p w14:paraId="0E422714" w14:textId="4377E5B7" w:rsidR="00D74554" w:rsidRPr="00EA419E" w:rsidRDefault="00D74554" w:rsidP="00D74554">
    <w:pPr>
      <w:pStyle w:val="Stopka"/>
      <w:tabs>
        <w:tab w:val="clear" w:pos="4536"/>
        <w:tab w:val="left" w:pos="2835"/>
        <w:tab w:val="left" w:pos="4962"/>
        <w:tab w:val="left" w:pos="7230"/>
      </w:tabs>
      <w:spacing w:line="360" w:lineRule="auto"/>
      <w:rPr>
        <w:rFonts w:ascii="Arial" w:hAnsi="Arial" w:cs="Arial"/>
        <w:sz w:val="16"/>
        <w:szCs w:val="16"/>
      </w:rPr>
    </w:pPr>
    <w:r w:rsidRPr="00EA419E">
      <w:rPr>
        <w:rFonts w:ascii="Arial" w:hAnsi="Arial" w:cs="Arial"/>
        <w:sz w:val="16"/>
        <w:szCs w:val="16"/>
      </w:rPr>
      <w:t xml:space="preserve">ul. </w:t>
    </w:r>
    <w:r w:rsidR="00524080">
      <w:rPr>
        <w:rFonts w:ascii="Arial" w:hAnsi="Arial" w:cs="Arial"/>
        <w:sz w:val="16"/>
        <w:szCs w:val="16"/>
      </w:rPr>
      <w:t>Kopalniana 2</w:t>
    </w:r>
    <w:r w:rsidRPr="00EA419E"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 xml:space="preserve">tel. </w:t>
    </w:r>
    <w:r w:rsidR="00524080">
      <w:rPr>
        <w:rFonts w:ascii="Arial" w:hAnsi="Arial" w:cs="Arial"/>
        <w:sz w:val="16"/>
        <w:szCs w:val="16"/>
      </w:rPr>
      <w:t>451 167 450</w:t>
    </w:r>
    <w:r w:rsidRPr="00EA419E">
      <w:rPr>
        <w:rFonts w:ascii="Arial" w:hAnsi="Arial" w:cs="Arial"/>
        <w:sz w:val="16"/>
        <w:szCs w:val="16"/>
      </w:rPr>
      <w:tab/>
    </w:r>
    <w:r w:rsidR="00524080">
      <w:rPr>
        <w:rFonts w:ascii="Arial" w:hAnsi="Arial" w:cs="Arial"/>
        <w:sz w:val="16"/>
        <w:szCs w:val="16"/>
      </w:rPr>
      <w:t xml:space="preserve">         </w:t>
    </w:r>
    <w:r w:rsidRPr="00EA419E">
      <w:rPr>
        <w:rFonts w:ascii="Arial" w:hAnsi="Arial" w:cs="Arial"/>
        <w:sz w:val="16"/>
        <w:szCs w:val="16"/>
      </w:rPr>
      <w:t>sekretariat@zpkwz.pl</w:t>
    </w:r>
    <w:r w:rsidRPr="00EA419E">
      <w:rPr>
        <w:rFonts w:ascii="Arial" w:hAnsi="Arial" w:cs="Arial"/>
        <w:sz w:val="16"/>
        <w:szCs w:val="16"/>
      </w:rPr>
      <w:tab/>
    </w:r>
  </w:p>
  <w:p w14:paraId="1AE1D6B3" w14:textId="66C17FE3" w:rsidR="00D74554" w:rsidRPr="00E54139" w:rsidRDefault="00D74554" w:rsidP="00D74554">
    <w:pPr>
      <w:pStyle w:val="Stopka"/>
      <w:tabs>
        <w:tab w:val="clear" w:pos="4536"/>
        <w:tab w:val="left" w:pos="2835"/>
        <w:tab w:val="left" w:pos="4962"/>
        <w:tab w:val="left" w:pos="7230"/>
      </w:tabs>
      <w:rPr>
        <w:sz w:val="18"/>
      </w:rPr>
    </w:pPr>
    <w:r w:rsidRPr="00EA419E">
      <w:rPr>
        <w:rFonts w:ascii="Arial" w:hAnsi="Arial" w:cs="Arial"/>
        <w:sz w:val="16"/>
        <w:szCs w:val="16"/>
      </w:rPr>
      <w:t>70-</w:t>
    </w:r>
    <w:r w:rsidR="00524080">
      <w:rPr>
        <w:rFonts w:ascii="Arial" w:hAnsi="Arial" w:cs="Arial"/>
        <w:sz w:val="16"/>
        <w:szCs w:val="16"/>
      </w:rPr>
      <w:t>761</w:t>
    </w:r>
    <w:r w:rsidRPr="00EA419E">
      <w:rPr>
        <w:rFonts w:ascii="Arial" w:hAnsi="Arial" w:cs="Arial"/>
        <w:sz w:val="16"/>
        <w:szCs w:val="16"/>
      </w:rPr>
      <w:t xml:space="preserve"> Szczecin</w:t>
    </w:r>
    <w:r w:rsidRPr="00EA419E">
      <w:rPr>
        <w:rFonts w:ascii="Arial" w:hAnsi="Arial" w:cs="Arial"/>
        <w:sz w:val="16"/>
        <w:szCs w:val="16"/>
      </w:rPr>
      <w:tab/>
    </w:r>
    <w:r w:rsidRPr="00EA419E">
      <w:rPr>
        <w:rFonts w:ascii="Arial" w:hAnsi="Arial" w:cs="Arial"/>
        <w:sz w:val="16"/>
        <w:szCs w:val="16"/>
      </w:rPr>
      <w:tab/>
    </w:r>
    <w:r w:rsidR="00524080">
      <w:rPr>
        <w:rFonts w:ascii="Arial" w:hAnsi="Arial" w:cs="Arial"/>
        <w:sz w:val="16"/>
        <w:szCs w:val="16"/>
      </w:rPr>
      <w:t xml:space="preserve">         </w:t>
    </w:r>
    <w:r w:rsidRPr="00EA419E">
      <w:rPr>
        <w:rFonts w:ascii="Arial" w:hAnsi="Arial" w:cs="Arial"/>
        <w:sz w:val="16"/>
        <w:szCs w:val="16"/>
      </w:rPr>
      <w:t>www.zpkwz.pl</w:t>
    </w:r>
    <w:r>
      <w:rPr>
        <w:sz w:val="18"/>
      </w:rPr>
      <w:tab/>
    </w:r>
  </w:p>
  <w:p w14:paraId="64F65FDA" w14:textId="77777777" w:rsidR="00D74554" w:rsidRDefault="00D745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B4A93" w14:textId="77777777" w:rsidR="00F07E19" w:rsidRDefault="00F07E19" w:rsidP="00A10022">
      <w:pPr>
        <w:spacing w:after="0" w:line="240" w:lineRule="auto"/>
      </w:pPr>
      <w:r>
        <w:separator/>
      </w:r>
    </w:p>
  </w:footnote>
  <w:footnote w:type="continuationSeparator" w:id="0">
    <w:p w14:paraId="4D666643" w14:textId="77777777" w:rsidR="00F07E19" w:rsidRDefault="00F07E19" w:rsidP="00A10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48BBD" w14:textId="77777777" w:rsidR="004B4F76" w:rsidRDefault="00220D6E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714B7" w14:textId="77777777" w:rsidR="007601F8" w:rsidRDefault="007601F8">
    <w:pPr>
      <w:pStyle w:val="Nagwek"/>
    </w:pPr>
  </w:p>
  <w:p w14:paraId="089275A5" w14:textId="77777777" w:rsidR="007601F8" w:rsidRDefault="007601F8">
    <w:pPr>
      <w:pStyle w:val="Nagwek"/>
    </w:pPr>
  </w:p>
  <w:p w14:paraId="75B7E127" w14:textId="77777777" w:rsidR="007601F8" w:rsidRDefault="007601F8">
    <w:pPr>
      <w:pStyle w:val="Nagwek"/>
    </w:pPr>
  </w:p>
  <w:p w14:paraId="2A45876F" w14:textId="77777777" w:rsidR="007601F8" w:rsidRDefault="007601F8">
    <w:pPr>
      <w:pStyle w:val="Nagwek"/>
    </w:pPr>
  </w:p>
  <w:p w14:paraId="48698750" w14:textId="77777777" w:rsidR="007601F8" w:rsidRPr="007601F8" w:rsidRDefault="007601F8" w:rsidP="007601F8">
    <w:pPr>
      <w:pStyle w:val="Nagwek"/>
      <w:jc w:val="right"/>
      <w:rPr>
        <w:rFonts w:ascii="Arial" w:hAnsi="Arial" w:cs="Arial"/>
        <w:sz w:val="16"/>
        <w:szCs w:val="16"/>
      </w:rPr>
    </w:pPr>
    <w:r w:rsidRPr="007601F8">
      <w:rPr>
        <w:rFonts w:ascii="Arial" w:hAnsi="Arial" w:cs="Arial"/>
        <w:sz w:val="16"/>
        <w:szCs w:val="16"/>
      </w:rPr>
      <w:t xml:space="preserve">Strona </w:t>
    </w:r>
    <w:r w:rsidRPr="007601F8">
      <w:rPr>
        <w:rFonts w:ascii="Arial" w:hAnsi="Arial" w:cs="Arial"/>
        <w:bCs/>
        <w:sz w:val="16"/>
        <w:szCs w:val="16"/>
      </w:rPr>
      <w:fldChar w:fldCharType="begin"/>
    </w:r>
    <w:r w:rsidRPr="007601F8">
      <w:rPr>
        <w:rFonts w:ascii="Arial" w:hAnsi="Arial" w:cs="Arial"/>
        <w:bCs/>
        <w:sz w:val="16"/>
        <w:szCs w:val="16"/>
      </w:rPr>
      <w:instrText>PAGE</w:instrText>
    </w:r>
    <w:r w:rsidRPr="007601F8">
      <w:rPr>
        <w:rFonts w:ascii="Arial" w:hAnsi="Arial" w:cs="Arial"/>
        <w:bCs/>
        <w:sz w:val="16"/>
        <w:szCs w:val="16"/>
      </w:rPr>
      <w:fldChar w:fldCharType="separate"/>
    </w:r>
    <w:r w:rsidR="00A75ACD">
      <w:rPr>
        <w:rFonts w:ascii="Arial" w:hAnsi="Arial" w:cs="Arial"/>
        <w:bCs/>
        <w:noProof/>
        <w:sz w:val="16"/>
        <w:szCs w:val="16"/>
      </w:rPr>
      <w:t>2</w:t>
    </w:r>
    <w:r w:rsidRPr="007601F8">
      <w:rPr>
        <w:rFonts w:ascii="Arial" w:hAnsi="Arial" w:cs="Arial"/>
        <w:bCs/>
        <w:sz w:val="16"/>
        <w:szCs w:val="16"/>
      </w:rPr>
      <w:fldChar w:fldCharType="end"/>
    </w:r>
    <w:r w:rsidRPr="007601F8">
      <w:rPr>
        <w:rFonts w:ascii="Arial" w:hAnsi="Arial" w:cs="Arial"/>
        <w:sz w:val="16"/>
        <w:szCs w:val="16"/>
      </w:rPr>
      <w:t xml:space="preserve"> z </w:t>
    </w:r>
    <w:r w:rsidRPr="007601F8">
      <w:rPr>
        <w:rFonts w:ascii="Arial" w:hAnsi="Arial" w:cs="Arial"/>
        <w:bCs/>
        <w:sz w:val="16"/>
        <w:szCs w:val="16"/>
      </w:rPr>
      <w:fldChar w:fldCharType="begin"/>
    </w:r>
    <w:r w:rsidRPr="007601F8">
      <w:rPr>
        <w:rFonts w:ascii="Arial" w:hAnsi="Arial" w:cs="Arial"/>
        <w:bCs/>
        <w:sz w:val="16"/>
        <w:szCs w:val="16"/>
      </w:rPr>
      <w:instrText>NUMPAGES</w:instrText>
    </w:r>
    <w:r w:rsidRPr="007601F8">
      <w:rPr>
        <w:rFonts w:ascii="Arial" w:hAnsi="Arial" w:cs="Arial"/>
        <w:bCs/>
        <w:sz w:val="16"/>
        <w:szCs w:val="16"/>
      </w:rPr>
      <w:fldChar w:fldCharType="separate"/>
    </w:r>
    <w:r w:rsidR="00A75ACD">
      <w:rPr>
        <w:rFonts w:ascii="Arial" w:hAnsi="Arial" w:cs="Arial"/>
        <w:bCs/>
        <w:noProof/>
        <w:sz w:val="16"/>
        <w:szCs w:val="16"/>
      </w:rPr>
      <w:t>2</w:t>
    </w:r>
    <w:r w:rsidRPr="007601F8">
      <w:rPr>
        <w:rFonts w:ascii="Arial" w:hAnsi="Arial" w:cs="Arial"/>
        <w:bCs/>
        <w:sz w:val="16"/>
        <w:szCs w:val="16"/>
      </w:rPr>
      <w:fldChar w:fldCharType="end"/>
    </w:r>
  </w:p>
  <w:p w14:paraId="1378E7AD" w14:textId="77777777" w:rsidR="007601F8" w:rsidRDefault="007601F8" w:rsidP="007601F8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AE14E" w14:textId="77777777" w:rsidR="00D74554" w:rsidRDefault="00120F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02407CB" wp14:editId="514BBFCD">
          <wp:simplePos x="0" y="0"/>
          <wp:positionH relativeFrom="column">
            <wp:posOffset>13970</wp:posOffset>
          </wp:positionH>
          <wp:positionV relativeFrom="paragraph">
            <wp:posOffset>879475</wp:posOffset>
          </wp:positionV>
          <wp:extent cx="5667375" cy="80645"/>
          <wp:effectExtent l="0" t="0" r="9525" b="0"/>
          <wp:wrapSquare wrapText="bothSides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16" t="94202" r="1947"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8064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6209F922" wp14:editId="33A76924">
          <wp:simplePos x="0" y="0"/>
          <wp:positionH relativeFrom="column">
            <wp:posOffset>-43180</wp:posOffset>
          </wp:positionH>
          <wp:positionV relativeFrom="paragraph">
            <wp:posOffset>-246380</wp:posOffset>
          </wp:positionV>
          <wp:extent cx="2312670" cy="986790"/>
          <wp:effectExtent l="0" t="0" r="0" b="3810"/>
          <wp:wrapSquare wrapText="bothSides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35" t="3943" r="1956" b="7388"/>
                  <a:stretch>
                    <a:fillRect/>
                  </a:stretch>
                </pic:blipFill>
                <pic:spPr bwMode="auto">
                  <a:xfrm>
                    <a:off x="0" y="0"/>
                    <a:ext cx="2312670" cy="98679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57C57"/>
    <w:multiLevelType w:val="hybridMultilevel"/>
    <w:tmpl w:val="E6665D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6085E"/>
    <w:multiLevelType w:val="hybridMultilevel"/>
    <w:tmpl w:val="5314A5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66274"/>
    <w:multiLevelType w:val="hybridMultilevel"/>
    <w:tmpl w:val="5A141436"/>
    <w:lvl w:ilvl="0" w:tplc="6178CBB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B580D"/>
    <w:multiLevelType w:val="hybridMultilevel"/>
    <w:tmpl w:val="45AA10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96D5B"/>
    <w:multiLevelType w:val="multilevel"/>
    <w:tmpl w:val="295C30EA"/>
    <w:lvl w:ilvl="0">
      <w:start w:val="12"/>
      <w:numFmt w:val="decimal"/>
      <w:lvlText w:val="%1"/>
      <w:lvlJc w:val="left"/>
      <w:pPr>
        <w:ind w:left="1395" w:hanging="1395"/>
      </w:pPr>
      <w:rPr>
        <w:rFonts w:hint="default"/>
      </w:rPr>
    </w:lvl>
    <w:lvl w:ilvl="1">
      <w:start w:val="16"/>
      <w:numFmt w:val="decimal"/>
      <w:lvlText w:val="%1-%2"/>
      <w:lvlJc w:val="left"/>
      <w:pPr>
        <w:ind w:left="1755" w:hanging="1395"/>
      </w:pPr>
      <w:rPr>
        <w:rFonts w:hint="default"/>
      </w:rPr>
    </w:lvl>
    <w:lvl w:ilvl="2">
      <w:start w:val="12"/>
      <w:numFmt w:val="decimal"/>
      <w:lvlText w:val="%1-%2.%3"/>
      <w:lvlJc w:val="left"/>
      <w:pPr>
        <w:ind w:left="2115" w:hanging="1395"/>
      </w:pPr>
      <w:rPr>
        <w:rFonts w:hint="default"/>
      </w:rPr>
    </w:lvl>
    <w:lvl w:ilvl="3">
      <w:start w:val="2022"/>
      <w:numFmt w:val="decimal"/>
      <w:lvlText w:val="%1-%2.%3.%4"/>
      <w:lvlJc w:val="left"/>
      <w:pPr>
        <w:ind w:left="2475" w:hanging="139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835" w:hanging="139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3195" w:hanging="139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8F524C9"/>
    <w:multiLevelType w:val="hybridMultilevel"/>
    <w:tmpl w:val="F990A13E"/>
    <w:lvl w:ilvl="0" w:tplc="00000026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  <w:sz w:val="24"/>
        <w:szCs w:val="20"/>
        <w:lang w:eastAsia="es-ES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C23BA9"/>
    <w:multiLevelType w:val="hybridMultilevel"/>
    <w:tmpl w:val="1F9263B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1F3FA2"/>
    <w:multiLevelType w:val="hybridMultilevel"/>
    <w:tmpl w:val="DB4EE78C"/>
    <w:lvl w:ilvl="0" w:tplc="4A3C728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64D87"/>
    <w:multiLevelType w:val="hybridMultilevel"/>
    <w:tmpl w:val="ABF66EBA"/>
    <w:lvl w:ilvl="0" w:tplc="63B8EA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A90AD8"/>
    <w:multiLevelType w:val="hybridMultilevel"/>
    <w:tmpl w:val="B91AC656"/>
    <w:lvl w:ilvl="0" w:tplc="2EE45C1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B7F1D00"/>
    <w:multiLevelType w:val="hybridMultilevel"/>
    <w:tmpl w:val="53F666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D882DFE"/>
    <w:multiLevelType w:val="hybridMultilevel"/>
    <w:tmpl w:val="61D0F3D4"/>
    <w:lvl w:ilvl="0" w:tplc="3DA430F4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CB2296"/>
    <w:multiLevelType w:val="hybridMultilevel"/>
    <w:tmpl w:val="55168244"/>
    <w:lvl w:ilvl="0" w:tplc="00000026">
      <w:start w:val="1"/>
      <w:numFmt w:val="bullet"/>
      <w:lvlText w:val=""/>
      <w:lvlJc w:val="left"/>
      <w:pPr>
        <w:ind w:left="1211" w:hanging="360"/>
      </w:pPr>
      <w:rPr>
        <w:rFonts w:ascii="Symbol" w:hAnsi="Symbol" w:cs="Symbol" w:hint="default"/>
        <w:sz w:val="24"/>
        <w:szCs w:val="20"/>
        <w:lang w:eastAsia="es-ES"/>
      </w:rPr>
    </w:lvl>
    <w:lvl w:ilvl="1" w:tplc="041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 w15:restartNumberingAfterBreak="0">
    <w:nsid w:val="5A635F64"/>
    <w:multiLevelType w:val="hybridMultilevel"/>
    <w:tmpl w:val="A130363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14" w15:restartNumberingAfterBreak="0">
    <w:nsid w:val="5B44773C"/>
    <w:multiLevelType w:val="hybridMultilevel"/>
    <w:tmpl w:val="FED4B7B4"/>
    <w:lvl w:ilvl="0" w:tplc="45AC4C70">
      <w:start w:val="1"/>
      <w:numFmt w:val="decimal"/>
      <w:lvlText w:val="%1)"/>
      <w:lvlJc w:val="left"/>
      <w:pPr>
        <w:ind w:left="1287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DC22351"/>
    <w:multiLevelType w:val="hybridMultilevel"/>
    <w:tmpl w:val="1FD6BD8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670858F3"/>
    <w:multiLevelType w:val="hybridMultilevel"/>
    <w:tmpl w:val="448875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EA1932"/>
    <w:multiLevelType w:val="hybridMultilevel"/>
    <w:tmpl w:val="44D866E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081B76"/>
    <w:multiLevelType w:val="hybridMultilevel"/>
    <w:tmpl w:val="53DEDB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ACC5109"/>
    <w:multiLevelType w:val="hybridMultilevel"/>
    <w:tmpl w:val="B71C51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556F17"/>
    <w:multiLevelType w:val="hybridMultilevel"/>
    <w:tmpl w:val="65501BE4"/>
    <w:lvl w:ilvl="0" w:tplc="A308D8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50031"/>
    <w:multiLevelType w:val="hybridMultilevel"/>
    <w:tmpl w:val="4F5CE8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CD25F1"/>
    <w:multiLevelType w:val="hybridMultilevel"/>
    <w:tmpl w:val="AFACE8C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72C71684"/>
    <w:multiLevelType w:val="multilevel"/>
    <w:tmpl w:val="D166DCF8"/>
    <w:lvl w:ilvl="0">
      <w:start w:val="15"/>
      <w:numFmt w:val="decimal"/>
      <w:lvlText w:val="%1"/>
      <w:lvlJc w:val="left"/>
      <w:pPr>
        <w:ind w:left="1395" w:hanging="1395"/>
      </w:pPr>
      <w:rPr>
        <w:rFonts w:hint="default"/>
      </w:rPr>
    </w:lvl>
    <w:lvl w:ilvl="1">
      <w:start w:val="16"/>
      <w:numFmt w:val="decimal"/>
      <w:lvlText w:val="%1-%2"/>
      <w:lvlJc w:val="left"/>
      <w:pPr>
        <w:ind w:left="1395" w:hanging="1395"/>
      </w:pPr>
      <w:rPr>
        <w:rFonts w:hint="default"/>
      </w:rPr>
    </w:lvl>
    <w:lvl w:ilvl="2">
      <w:start w:val="11"/>
      <w:numFmt w:val="decimal"/>
      <w:lvlText w:val="%1-%2.%3"/>
      <w:lvlJc w:val="left"/>
      <w:pPr>
        <w:ind w:left="1395" w:hanging="1395"/>
      </w:pPr>
      <w:rPr>
        <w:rFonts w:hint="default"/>
      </w:rPr>
    </w:lvl>
    <w:lvl w:ilvl="3">
      <w:start w:val="2022"/>
      <w:numFmt w:val="decimal"/>
      <w:lvlText w:val="%1-%2.%3.%4"/>
      <w:lvlJc w:val="left"/>
      <w:pPr>
        <w:ind w:left="1395" w:hanging="139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395" w:hanging="1395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395" w:hanging="1395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742067832">
    <w:abstractNumId w:val="17"/>
  </w:num>
  <w:num w:numId="2" w16cid:durableId="867990525">
    <w:abstractNumId w:val="19"/>
  </w:num>
  <w:num w:numId="3" w16cid:durableId="1662927938">
    <w:abstractNumId w:val="1"/>
  </w:num>
  <w:num w:numId="4" w16cid:durableId="1551922500">
    <w:abstractNumId w:val="16"/>
  </w:num>
  <w:num w:numId="5" w16cid:durableId="87627821">
    <w:abstractNumId w:val="21"/>
  </w:num>
  <w:num w:numId="6" w16cid:durableId="80655459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2927586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46086593">
    <w:abstractNumId w:val="12"/>
  </w:num>
  <w:num w:numId="9" w16cid:durableId="19013644">
    <w:abstractNumId w:val="0"/>
  </w:num>
  <w:num w:numId="10" w16cid:durableId="334384053">
    <w:abstractNumId w:val="10"/>
  </w:num>
  <w:num w:numId="11" w16cid:durableId="500508576">
    <w:abstractNumId w:val="22"/>
  </w:num>
  <w:num w:numId="12" w16cid:durableId="1708677536">
    <w:abstractNumId w:val="18"/>
  </w:num>
  <w:num w:numId="13" w16cid:durableId="258493322">
    <w:abstractNumId w:val="7"/>
  </w:num>
  <w:num w:numId="14" w16cid:durableId="1015693544">
    <w:abstractNumId w:val="8"/>
  </w:num>
  <w:num w:numId="15" w16cid:durableId="13952028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285102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233637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485108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222146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4540940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430929412">
    <w:abstractNumId w:val="12"/>
  </w:num>
  <w:num w:numId="22" w16cid:durableId="1909463852">
    <w:abstractNumId w:val="13"/>
  </w:num>
  <w:num w:numId="23" w16cid:durableId="1873574118">
    <w:abstractNumId w:val="15"/>
  </w:num>
  <w:num w:numId="24" w16cid:durableId="231238333">
    <w:abstractNumId w:val="3"/>
  </w:num>
  <w:num w:numId="25" w16cid:durableId="1229613770">
    <w:abstractNumId w:val="5"/>
  </w:num>
  <w:num w:numId="26" w16cid:durableId="1621296795">
    <w:abstractNumId w:val="6"/>
  </w:num>
  <w:num w:numId="27" w16cid:durableId="1879126967">
    <w:abstractNumId w:val="11"/>
  </w:num>
  <w:num w:numId="28" w16cid:durableId="787895790">
    <w:abstractNumId w:val="20"/>
  </w:num>
  <w:num w:numId="29" w16cid:durableId="1319505257">
    <w:abstractNumId w:val="2"/>
  </w:num>
  <w:num w:numId="30" w16cid:durableId="36248143">
    <w:abstractNumId w:val="4"/>
  </w:num>
  <w:num w:numId="31" w16cid:durableId="1471627003">
    <w:abstractNumId w:val="14"/>
  </w:num>
  <w:num w:numId="32" w16cid:durableId="151711166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 fillcolor="#ba2424" stroke="f" strokecolor="#f2f2f2">
      <v:fill color="#ba2424"/>
      <v:stroke color="#f2f2f2" weight="3pt" on="f"/>
      <v:shadow type="perspective" color="#622423" opacity=".5" offset="1pt" offset2="-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E99"/>
    <w:rsid w:val="0000369D"/>
    <w:rsid w:val="000121B6"/>
    <w:rsid w:val="000352BB"/>
    <w:rsid w:val="00043853"/>
    <w:rsid w:val="00046B22"/>
    <w:rsid w:val="000624FE"/>
    <w:rsid w:val="000805CD"/>
    <w:rsid w:val="000818A0"/>
    <w:rsid w:val="00094F8A"/>
    <w:rsid w:val="0009767E"/>
    <w:rsid w:val="000A3354"/>
    <w:rsid w:val="000A4C78"/>
    <w:rsid w:val="000C1547"/>
    <w:rsid w:val="000D063B"/>
    <w:rsid w:val="000E37A7"/>
    <w:rsid w:val="000E4F09"/>
    <w:rsid w:val="000F105F"/>
    <w:rsid w:val="00103538"/>
    <w:rsid w:val="00106727"/>
    <w:rsid w:val="001067D6"/>
    <w:rsid w:val="00120FC4"/>
    <w:rsid w:val="001219E8"/>
    <w:rsid w:val="00121CAB"/>
    <w:rsid w:val="001247A7"/>
    <w:rsid w:val="001604A4"/>
    <w:rsid w:val="00172DCF"/>
    <w:rsid w:val="001B2D84"/>
    <w:rsid w:val="001B4AC0"/>
    <w:rsid w:val="001B7B26"/>
    <w:rsid w:val="001C7973"/>
    <w:rsid w:val="001D4F8D"/>
    <w:rsid w:val="001E313A"/>
    <w:rsid w:val="001F35F5"/>
    <w:rsid w:val="001F3D32"/>
    <w:rsid w:val="0020178F"/>
    <w:rsid w:val="002101EA"/>
    <w:rsid w:val="00220D6E"/>
    <w:rsid w:val="00230DF6"/>
    <w:rsid w:val="0023356F"/>
    <w:rsid w:val="00233EB4"/>
    <w:rsid w:val="00235AE5"/>
    <w:rsid w:val="002364E2"/>
    <w:rsid w:val="002368D6"/>
    <w:rsid w:val="002429DD"/>
    <w:rsid w:val="002602C3"/>
    <w:rsid w:val="00282EC9"/>
    <w:rsid w:val="002B1D10"/>
    <w:rsid w:val="002B40CD"/>
    <w:rsid w:val="002B5E99"/>
    <w:rsid w:val="002C071A"/>
    <w:rsid w:val="002C1250"/>
    <w:rsid w:val="002C1F53"/>
    <w:rsid w:val="002C593F"/>
    <w:rsid w:val="002D42D5"/>
    <w:rsid w:val="002D6581"/>
    <w:rsid w:val="002D6BC8"/>
    <w:rsid w:val="003033A9"/>
    <w:rsid w:val="003300D8"/>
    <w:rsid w:val="0033706F"/>
    <w:rsid w:val="00344A27"/>
    <w:rsid w:val="0034625D"/>
    <w:rsid w:val="00346B4A"/>
    <w:rsid w:val="00350324"/>
    <w:rsid w:val="00353D06"/>
    <w:rsid w:val="00372739"/>
    <w:rsid w:val="0038060A"/>
    <w:rsid w:val="003855C9"/>
    <w:rsid w:val="00395B74"/>
    <w:rsid w:val="00395F52"/>
    <w:rsid w:val="003A3072"/>
    <w:rsid w:val="003A3B3D"/>
    <w:rsid w:val="003B1812"/>
    <w:rsid w:val="003B3BE0"/>
    <w:rsid w:val="003C15A5"/>
    <w:rsid w:val="003C1AD5"/>
    <w:rsid w:val="003C5786"/>
    <w:rsid w:val="003D67B7"/>
    <w:rsid w:val="003E4CE1"/>
    <w:rsid w:val="003F289E"/>
    <w:rsid w:val="003F536F"/>
    <w:rsid w:val="00403DC5"/>
    <w:rsid w:val="004062C7"/>
    <w:rsid w:val="004276D2"/>
    <w:rsid w:val="00450D40"/>
    <w:rsid w:val="00455E56"/>
    <w:rsid w:val="00460411"/>
    <w:rsid w:val="00461C55"/>
    <w:rsid w:val="004656BD"/>
    <w:rsid w:val="00466769"/>
    <w:rsid w:val="0047486D"/>
    <w:rsid w:val="004843E5"/>
    <w:rsid w:val="004B4F76"/>
    <w:rsid w:val="004B731C"/>
    <w:rsid w:val="004C4E25"/>
    <w:rsid w:val="004F77C6"/>
    <w:rsid w:val="00512D9F"/>
    <w:rsid w:val="00524080"/>
    <w:rsid w:val="0052609C"/>
    <w:rsid w:val="00536FC8"/>
    <w:rsid w:val="005416AD"/>
    <w:rsid w:val="0054547F"/>
    <w:rsid w:val="00560227"/>
    <w:rsid w:val="0056255B"/>
    <w:rsid w:val="005720C2"/>
    <w:rsid w:val="00575734"/>
    <w:rsid w:val="00582479"/>
    <w:rsid w:val="00592A01"/>
    <w:rsid w:val="005A633F"/>
    <w:rsid w:val="005B0D1A"/>
    <w:rsid w:val="005B2E04"/>
    <w:rsid w:val="005B3ED7"/>
    <w:rsid w:val="005B5F35"/>
    <w:rsid w:val="005C097E"/>
    <w:rsid w:val="005C3AB4"/>
    <w:rsid w:val="005C57BD"/>
    <w:rsid w:val="005D1B4B"/>
    <w:rsid w:val="005D5225"/>
    <w:rsid w:val="006007EA"/>
    <w:rsid w:val="00610C99"/>
    <w:rsid w:val="00623C61"/>
    <w:rsid w:val="006502AA"/>
    <w:rsid w:val="00661CCB"/>
    <w:rsid w:val="00672EE7"/>
    <w:rsid w:val="006742B0"/>
    <w:rsid w:val="00683051"/>
    <w:rsid w:val="00685D40"/>
    <w:rsid w:val="006924B4"/>
    <w:rsid w:val="0069714B"/>
    <w:rsid w:val="006C7089"/>
    <w:rsid w:val="006D1362"/>
    <w:rsid w:val="006E4B0C"/>
    <w:rsid w:val="006E720D"/>
    <w:rsid w:val="006F57B5"/>
    <w:rsid w:val="00703A3B"/>
    <w:rsid w:val="00736456"/>
    <w:rsid w:val="00742BE2"/>
    <w:rsid w:val="00746FA0"/>
    <w:rsid w:val="007555E4"/>
    <w:rsid w:val="00760138"/>
    <w:rsid w:val="007601F8"/>
    <w:rsid w:val="007609A7"/>
    <w:rsid w:val="00760BFC"/>
    <w:rsid w:val="007651A0"/>
    <w:rsid w:val="007730C7"/>
    <w:rsid w:val="00774049"/>
    <w:rsid w:val="00775A87"/>
    <w:rsid w:val="00777D01"/>
    <w:rsid w:val="00777DBE"/>
    <w:rsid w:val="00797BCE"/>
    <w:rsid w:val="007A72EC"/>
    <w:rsid w:val="007C331A"/>
    <w:rsid w:val="007D2417"/>
    <w:rsid w:val="007D4623"/>
    <w:rsid w:val="007F1E1F"/>
    <w:rsid w:val="007F4633"/>
    <w:rsid w:val="008002FA"/>
    <w:rsid w:val="00806634"/>
    <w:rsid w:val="0081651A"/>
    <w:rsid w:val="008343C1"/>
    <w:rsid w:val="00840B13"/>
    <w:rsid w:val="008639DE"/>
    <w:rsid w:val="008718F5"/>
    <w:rsid w:val="00880D24"/>
    <w:rsid w:val="008B130D"/>
    <w:rsid w:val="008B2960"/>
    <w:rsid w:val="008B306A"/>
    <w:rsid w:val="008B30BE"/>
    <w:rsid w:val="008B3C54"/>
    <w:rsid w:val="008C4AC5"/>
    <w:rsid w:val="008C765C"/>
    <w:rsid w:val="008D13D4"/>
    <w:rsid w:val="008D1778"/>
    <w:rsid w:val="008D4174"/>
    <w:rsid w:val="008E1A3C"/>
    <w:rsid w:val="009000D8"/>
    <w:rsid w:val="009315D9"/>
    <w:rsid w:val="009325E9"/>
    <w:rsid w:val="00934857"/>
    <w:rsid w:val="00943B87"/>
    <w:rsid w:val="009448DD"/>
    <w:rsid w:val="00946E03"/>
    <w:rsid w:val="00954675"/>
    <w:rsid w:val="00955A68"/>
    <w:rsid w:val="0095674B"/>
    <w:rsid w:val="0096450A"/>
    <w:rsid w:val="009810F8"/>
    <w:rsid w:val="0098463C"/>
    <w:rsid w:val="00984F31"/>
    <w:rsid w:val="009957EB"/>
    <w:rsid w:val="009966F9"/>
    <w:rsid w:val="009974E8"/>
    <w:rsid w:val="009A00F5"/>
    <w:rsid w:val="009B2FF5"/>
    <w:rsid w:val="009B52CC"/>
    <w:rsid w:val="009C0ABE"/>
    <w:rsid w:val="009C1B41"/>
    <w:rsid w:val="009C7325"/>
    <w:rsid w:val="009D4395"/>
    <w:rsid w:val="009F6F56"/>
    <w:rsid w:val="00A00A18"/>
    <w:rsid w:val="00A02E4F"/>
    <w:rsid w:val="00A05E10"/>
    <w:rsid w:val="00A10022"/>
    <w:rsid w:val="00A203C0"/>
    <w:rsid w:val="00A23C9B"/>
    <w:rsid w:val="00A317C6"/>
    <w:rsid w:val="00A40C56"/>
    <w:rsid w:val="00A419F8"/>
    <w:rsid w:val="00A61A8F"/>
    <w:rsid w:val="00A731C0"/>
    <w:rsid w:val="00A75ACD"/>
    <w:rsid w:val="00A8109F"/>
    <w:rsid w:val="00AB0D38"/>
    <w:rsid w:val="00AB64D0"/>
    <w:rsid w:val="00AC7774"/>
    <w:rsid w:val="00AD25A9"/>
    <w:rsid w:val="00AD407B"/>
    <w:rsid w:val="00AD44DA"/>
    <w:rsid w:val="00AD5BD7"/>
    <w:rsid w:val="00AE49BF"/>
    <w:rsid w:val="00B05799"/>
    <w:rsid w:val="00B27541"/>
    <w:rsid w:val="00B3661A"/>
    <w:rsid w:val="00B4167C"/>
    <w:rsid w:val="00B435BE"/>
    <w:rsid w:val="00B51217"/>
    <w:rsid w:val="00B522D3"/>
    <w:rsid w:val="00B56B19"/>
    <w:rsid w:val="00B92AF9"/>
    <w:rsid w:val="00BA1677"/>
    <w:rsid w:val="00BB1309"/>
    <w:rsid w:val="00BB15B8"/>
    <w:rsid w:val="00BB3F89"/>
    <w:rsid w:val="00BC61D2"/>
    <w:rsid w:val="00BC729C"/>
    <w:rsid w:val="00BE1E9C"/>
    <w:rsid w:val="00BF04A9"/>
    <w:rsid w:val="00BF0A2A"/>
    <w:rsid w:val="00BF2B27"/>
    <w:rsid w:val="00BF2BA2"/>
    <w:rsid w:val="00C021BA"/>
    <w:rsid w:val="00C02727"/>
    <w:rsid w:val="00C046F3"/>
    <w:rsid w:val="00C21D94"/>
    <w:rsid w:val="00C337F1"/>
    <w:rsid w:val="00C3631F"/>
    <w:rsid w:val="00C37B90"/>
    <w:rsid w:val="00C62BCC"/>
    <w:rsid w:val="00C65E58"/>
    <w:rsid w:val="00C76C07"/>
    <w:rsid w:val="00C85269"/>
    <w:rsid w:val="00C86850"/>
    <w:rsid w:val="00C9244B"/>
    <w:rsid w:val="00C95310"/>
    <w:rsid w:val="00C97303"/>
    <w:rsid w:val="00CA1D98"/>
    <w:rsid w:val="00CA7916"/>
    <w:rsid w:val="00CC0A46"/>
    <w:rsid w:val="00CC3DE4"/>
    <w:rsid w:val="00CD120A"/>
    <w:rsid w:val="00CE4558"/>
    <w:rsid w:val="00CE4A34"/>
    <w:rsid w:val="00CE5128"/>
    <w:rsid w:val="00CF40D2"/>
    <w:rsid w:val="00D15B40"/>
    <w:rsid w:val="00D21F86"/>
    <w:rsid w:val="00D232AE"/>
    <w:rsid w:val="00D330CA"/>
    <w:rsid w:val="00D447D0"/>
    <w:rsid w:val="00D60EEB"/>
    <w:rsid w:val="00D74554"/>
    <w:rsid w:val="00D7539E"/>
    <w:rsid w:val="00D75F39"/>
    <w:rsid w:val="00D8439B"/>
    <w:rsid w:val="00D9372F"/>
    <w:rsid w:val="00DA20D6"/>
    <w:rsid w:val="00DA70F2"/>
    <w:rsid w:val="00DB17E8"/>
    <w:rsid w:val="00DC2979"/>
    <w:rsid w:val="00DC5AAC"/>
    <w:rsid w:val="00DC6783"/>
    <w:rsid w:val="00DD22DB"/>
    <w:rsid w:val="00DF5D32"/>
    <w:rsid w:val="00E25734"/>
    <w:rsid w:val="00E30262"/>
    <w:rsid w:val="00E34F9C"/>
    <w:rsid w:val="00E40D51"/>
    <w:rsid w:val="00E44B7D"/>
    <w:rsid w:val="00E4529C"/>
    <w:rsid w:val="00E54139"/>
    <w:rsid w:val="00E55ED0"/>
    <w:rsid w:val="00E64D27"/>
    <w:rsid w:val="00E66846"/>
    <w:rsid w:val="00E8381C"/>
    <w:rsid w:val="00E9235F"/>
    <w:rsid w:val="00EA035F"/>
    <w:rsid w:val="00EA419E"/>
    <w:rsid w:val="00EA56AF"/>
    <w:rsid w:val="00EB12B1"/>
    <w:rsid w:val="00EB2FBF"/>
    <w:rsid w:val="00EB3913"/>
    <w:rsid w:val="00EB45DB"/>
    <w:rsid w:val="00EB6DDA"/>
    <w:rsid w:val="00EC0932"/>
    <w:rsid w:val="00EC6FA2"/>
    <w:rsid w:val="00EC7282"/>
    <w:rsid w:val="00ED630F"/>
    <w:rsid w:val="00ED7B74"/>
    <w:rsid w:val="00EE1F0D"/>
    <w:rsid w:val="00F07E19"/>
    <w:rsid w:val="00F108EF"/>
    <w:rsid w:val="00F12B72"/>
    <w:rsid w:val="00F30E29"/>
    <w:rsid w:val="00F31E70"/>
    <w:rsid w:val="00F451ED"/>
    <w:rsid w:val="00F61758"/>
    <w:rsid w:val="00F67715"/>
    <w:rsid w:val="00F7377F"/>
    <w:rsid w:val="00F771EC"/>
    <w:rsid w:val="00F82814"/>
    <w:rsid w:val="00F93BBB"/>
    <w:rsid w:val="00FA2BFB"/>
    <w:rsid w:val="00FA621A"/>
    <w:rsid w:val="00FC09C2"/>
    <w:rsid w:val="00FC106A"/>
    <w:rsid w:val="00FC3063"/>
    <w:rsid w:val="00FC4863"/>
    <w:rsid w:val="00FD59E5"/>
    <w:rsid w:val="00FD748B"/>
    <w:rsid w:val="00FE06D1"/>
    <w:rsid w:val="00FE5A42"/>
    <w:rsid w:val="00FE5E96"/>
    <w:rsid w:val="00FE7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#ba2424" stroke="f" strokecolor="#f2f2f2">
      <v:fill color="#ba2424"/>
      <v:stroke color="#f2f2f2" weight="3pt" on="f"/>
      <v:shadow type="perspective" color="#622423" opacity=".5" offset="1pt" offset2="-1pt"/>
    </o:shapedefaults>
    <o:shapelayout v:ext="edit">
      <o:idmap v:ext="edit" data="2"/>
    </o:shapelayout>
  </w:shapeDefaults>
  <w:decimalSymbol w:val=","/>
  <w:listSeparator w:val=";"/>
  <w14:docId w14:val="6394700B"/>
  <w15:docId w15:val="{09150972-5A91-4518-AFD4-C543637F6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1A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1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022"/>
  </w:style>
  <w:style w:type="paragraph" w:styleId="Stopka">
    <w:name w:val="footer"/>
    <w:basedOn w:val="Normalny"/>
    <w:link w:val="StopkaZnak"/>
    <w:uiPriority w:val="99"/>
    <w:unhideWhenUsed/>
    <w:rsid w:val="00A100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022"/>
  </w:style>
  <w:style w:type="paragraph" w:styleId="Tekstdymka">
    <w:name w:val="Balloon Text"/>
    <w:basedOn w:val="Normalny"/>
    <w:link w:val="TekstdymkaZnak"/>
    <w:uiPriority w:val="99"/>
    <w:semiHidden/>
    <w:unhideWhenUsed/>
    <w:rsid w:val="00A1002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A1002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1067D6"/>
    <w:rPr>
      <w:sz w:val="22"/>
      <w:szCs w:val="22"/>
      <w:lang w:eastAsia="en-US"/>
    </w:rPr>
  </w:style>
  <w:style w:type="paragraph" w:styleId="Akapitzlist">
    <w:name w:val="List Paragraph"/>
    <w:aliases w:val="Numerowanie,BulletC,Wyliczanie,Obiekt,normalny tekst,Akapit z listą31,Bullets,List Paragraph,Akapit z list¹"/>
    <w:basedOn w:val="Normalny"/>
    <w:link w:val="AkapitzlistZnak"/>
    <w:uiPriority w:val="34"/>
    <w:qFormat/>
    <w:rsid w:val="001067D6"/>
    <w:pPr>
      <w:ind w:left="720"/>
      <w:contextualSpacing/>
    </w:pPr>
  </w:style>
  <w:style w:type="character" w:customStyle="1" w:styleId="h1">
    <w:name w:val="h1"/>
    <w:rsid w:val="003855C9"/>
  </w:style>
  <w:style w:type="character" w:customStyle="1" w:styleId="Pogrubienie1">
    <w:name w:val="Pogrubienie1"/>
    <w:rsid w:val="005D1B4B"/>
    <w:rPr>
      <w:b/>
      <w:bCs/>
    </w:rPr>
  </w:style>
  <w:style w:type="character" w:customStyle="1" w:styleId="lrzxr">
    <w:name w:val="lrzxr"/>
    <w:basedOn w:val="Domylnaczcionkaakapitu"/>
    <w:rsid w:val="00ED7B74"/>
  </w:style>
  <w:style w:type="character" w:styleId="Hipercze">
    <w:name w:val="Hyperlink"/>
    <w:basedOn w:val="Domylnaczcionkaakapitu"/>
    <w:uiPriority w:val="99"/>
    <w:unhideWhenUsed/>
    <w:rsid w:val="00C9244B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244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03A3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03A3B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3A3B"/>
    <w:rPr>
      <w:vertAlign w:val="superscript"/>
    </w:rPr>
  </w:style>
  <w:style w:type="paragraph" w:customStyle="1" w:styleId="Default">
    <w:name w:val="Default"/>
    <w:rsid w:val="008D177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Numerowanie Znak,BulletC Znak,Wyliczanie Znak,Obiekt Znak,normalny tekst Znak,Akapit z listą31 Znak,Bullets Znak,List Paragraph Znak,Akapit z list¹ Znak"/>
    <w:link w:val="Akapitzlist"/>
    <w:uiPriority w:val="34"/>
    <w:rsid w:val="001F3D3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yna%20Dziubak\AppData\Local\Packages\microsoft.windowscommunicationsapps_8wekyb3d8bbwe\LocalState\Files\S0\5\Attachments\papier%20firmowy%20ZPKWZ%5b44%5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8AB77A-52BF-4606-B145-FD1908C6A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 ZPKWZ[44].DOTX</Template>
  <TotalTime>2</TotalTime>
  <Pages>1</Pages>
  <Words>151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Katarzyna Dziubak</dc:creator>
  <cp:lastModifiedBy>Województwo Zachodniopomorskie</cp:lastModifiedBy>
  <cp:revision>4</cp:revision>
  <cp:lastPrinted>2023-11-30T12:29:00Z</cp:lastPrinted>
  <dcterms:created xsi:type="dcterms:W3CDTF">2023-11-30T12:47:00Z</dcterms:created>
  <dcterms:modified xsi:type="dcterms:W3CDTF">2023-11-30T12:49:00Z</dcterms:modified>
</cp:coreProperties>
</file>